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4257"/>
        <w:gridCol w:w="993"/>
        <w:gridCol w:w="3234"/>
      </w:tblGrid>
      <w:tr w:rsidR="004F05A1" w:rsidRPr="00384B83" w14:paraId="27BE7702" w14:textId="77777777" w:rsidTr="00586A34">
        <w:tc>
          <w:tcPr>
            <w:tcW w:w="2122" w:type="dxa"/>
          </w:tcPr>
          <w:p w14:paraId="58C44158" w14:textId="77777777" w:rsidR="004F05A1" w:rsidRPr="00384B83" w:rsidRDefault="004F05A1" w:rsidP="00586A34">
            <w:pPr>
              <w:tabs>
                <w:tab w:val="left" w:pos="6480"/>
              </w:tabs>
              <w:spacing w:line="276" w:lineRule="auto"/>
              <w:rPr>
                <w:rFonts w:ascii="Arial" w:hAnsi="Arial" w:cs="Arial"/>
              </w:rPr>
            </w:pPr>
            <w:proofErr w:type="gramStart"/>
            <w:r w:rsidRPr="00384B83">
              <w:rPr>
                <w:rFonts w:ascii="Arial" w:hAnsi="Arial" w:cs="Arial"/>
              </w:rPr>
              <w:t>VESSEL :</w:t>
            </w:r>
            <w:proofErr w:type="gramEnd"/>
            <w:r w:rsidRPr="00384B8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257" w:type="dxa"/>
            <w:tcBorders>
              <w:bottom w:val="single" w:sz="4" w:space="0" w:color="auto"/>
            </w:tcBorders>
          </w:tcPr>
          <w:p w14:paraId="7C0BA767" w14:textId="77777777" w:rsidR="004F05A1" w:rsidRPr="00384B83" w:rsidRDefault="004F05A1" w:rsidP="00586A34">
            <w:pPr>
              <w:tabs>
                <w:tab w:val="left" w:pos="6480"/>
              </w:tabs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662223D6" w14:textId="77777777" w:rsidR="004F05A1" w:rsidRPr="00384B83" w:rsidRDefault="004F05A1" w:rsidP="00586A34">
            <w:pPr>
              <w:tabs>
                <w:tab w:val="left" w:pos="6480"/>
              </w:tabs>
              <w:spacing w:line="276" w:lineRule="auto"/>
              <w:rPr>
                <w:rFonts w:ascii="Arial" w:hAnsi="Arial" w:cs="Arial"/>
              </w:rPr>
            </w:pPr>
            <w:proofErr w:type="gramStart"/>
            <w:r w:rsidRPr="00384B83">
              <w:rPr>
                <w:rFonts w:ascii="Arial" w:hAnsi="Arial" w:cs="Arial"/>
              </w:rPr>
              <w:t>DATE :</w:t>
            </w:r>
            <w:proofErr w:type="gramEnd"/>
          </w:p>
        </w:tc>
        <w:tc>
          <w:tcPr>
            <w:tcW w:w="3234" w:type="dxa"/>
            <w:tcBorders>
              <w:left w:val="nil"/>
              <w:bottom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1060748857"/>
              <w:placeholder>
                <w:docPart w:val="7283083D476247929F1EF0B2778BB55D"/>
              </w:placeholder>
              <w:showingPlcHdr/>
              <w:date>
                <w:dateFormat w:val="dd MMMM yyyy"/>
                <w:lid w:val="en-ZA"/>
                <w:storeMappedDataAs w:val="dateTime"/>
                <w:calendar w:val="gregorian"/>
              </w:date>
            </w:sdtPr>
            <w:sdtEndPr/>
            <w:sdtContent>
              <w:p w14:paraId="46C5A7AD" w14:textId="77777777" w:rsidR="004F05A1" w:rsidRPr="00384B83" w:rsidRDefault="00586A34" w:rsidP="00586A34">
                <w:pPr>
                  <w:tabs>
                    <w:tab w:val="left" w:pos="3585"/>
                  </w:tabs>
                  <w:spacing w:line="276" w:lineRule="auto"/>
                  <w:rPr>
                    <w:rFonts w:ascii="Arial" w:hAnsi="Arial" w:cs="Arial"/>
                  </w:rPr>
                </w:pPr>
                <w:r w:rsidRPr="00384B83">
                  <w:rPr>
                    <w:rStyle w:val="PlaceholderText"/>
                    <w:rFonts w:ascii="Arial" w:hAnsi="Arial" w:cs="Arial"/>
                  </w:rPr>
                  <w:t>Click or tap to enter a date.</w:t>
                </w:r>
              </w:p>
            </w:sdtContent>
          </w:sdt>
        </w:tc>
      </w:tr>
      <w:tr w:rsidR="00586A34" w:rsidRPr="00384B83" w14:paraId="0E27E32C" w14:textId="77777777" w:rsidTr="00586A34">
        <w:tc>
          <w:tcPr>
            <w:tcW w:w="2122" w:type="dxa"/>
          </w:tcPr>
          <w:p w14:paraId="50E8556D" w14:textId="77777777" w:rsidR="00586A34" w:rsidRPr="00384B83" w:rsidRDefault="00586A34" w:rsidP="00586A34">
            <w:pPr>
              <w:tabs>
                <w:tab w:val="left" w:pos="6480"/>
              </w:tabs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257" w:type="dxa"/>
            <w:tcBorders>
              <w:top w:val="single" w:sz="4" w:space="0" w:color="auto"/>
            </w:tcBorders>
          </w:tcPr>
          <w:p w14:paraId="7C221E4C" w14:textId="77777777" w:rsidR="00586A34" w:rsidRPr="00384B83" w:rsidRDefault="00586A34" w:rsidP="00586A34">
            <w:pPr>
              <w:tabs>
                <w:tab w:val="left" w:pos="6480"/>
              </w:tabs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43F1326F" w14:textId="77777777" w:rsidR="00586A34" w:rsidRPr="00384B83" w:rsidRDefault="00586A34" w:rsidP="00586A34">
            <w:pPr>
              <w:tabs>
                <w:tab w:val="left" w:pos="6480"/>
              </w:tabs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234" w:type="dxa"/>
            <w:tcBorders>
              <w:top w:val="single" w:sz="4" w:space="0" w:color="auto"/>
              <w:left w:val="nil"/>
            </w:tcBorders>
          </w:tcPr>
          <w:p w14:paraId="1728AAA9" w14:textId="77777777" w:rsidR="00586A34" w:rsidRPr="00384B83" w:rsidRDefault="00586A34" w:rsidP="00586A34">
            <w:pPr>
              <w:tabs>
                <w:tab w:val="left" w:pos="3585"/>
              </w:tabs>
              <w:spacing w:line="276" w:lineRule="auto"/>
              <w:rPr>
                <w:rFonts w:ascii="Arial" w:hAnsi="Arial" w:cs="Arial"/>
              </w:rPr>
            </w:pPr>
          </w:p>
        </w:tc>
      </w:tr>
      <w:tr w:rsidR="0093728B" w:rsidRPr="00384B83" w14:paraId="3B515721" w14:textId="77777777" w:rsidTr="00586A34">
        <w:tc>
          <w:tcPr>
            <w:tcW w:w="2122" w:type="dxa"/>
          </w:tcPr>
          <w:p w14:paraId="2B42D74B" w14:textId="77777777" w:rsidR="0093728B" w:rsidRPr="00384B83" w:rsidRDefault="0093728B" w:rsidP="00586A34">
            <w:pPr>
              <w:tabs>
                <w:tab w:val="left" w:pos="3585"/>
              </w:tabs>
              <w:spacing w:line="276" w:lineRule="auto"/>
              <w:rPr>
                <w:rFonts w:ascii="Arial" w:hAnsi="Arial" w:cs="Arial"/>
              </w:rPr>
            </w:pPr>
            <w:r w:rsidRPr="00384B83">
              <w:rPr>
                <w:rFonts w:ascii="Arial" w:hAnsi="Arial" w:cs="Arial"/>
              </w:rPr>
              <w:t xml:space="preserve">AREA / </w:t>
            </w:r>
            <w:proofErr w:type="gramStart"/>
            <w:r w:rsidRPr="00384B83">
              <w:rPr>
                <w:rFonts w:ascii="Arial" w:hAnsi="Arial" w:cs="Arial"/>
              </w:rPr>
              <w:t>LOCATION :</w:t>
            </w:r>
            <w:proofErr w:type="gramEnd"/>
          </w:p>
        </w:tc>
        <w:tc>
          <w:tcPr>
            <w:tcW w:w="8484" w:type="dxa"/>
            <w:gridSpan w:val="3"/>
            <w:tcBorders>
              <w:bottom w:val="single" w:sz="4" w:space="0" w:color="auto"/>
            </w:tcBorders>
          </w:tcPr>
          <w:p w14:paraId="3E4A1696" w14:textId="77777777" w:rsidR="0093728B" w:rsidRPr="00384B83" w:rsidRDefault="0093728B" w:rsidP="00586A34">
            <w:pPr>
              <w:tabs>
                <w:tab w:val="left" w:pos="3585"/>
              </w:tabs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3A885046" w14:textId="77777777" w:rsidR="00586A34" w:rsidRPr="00384B83" w:rsidRDefault="00586A34" w:rsidP="00586A34">
      <w:pPr>
        <w:tabs>
          <w:tab w:val="left" w:pos="3585"/>
        </w:tabs>
        <w:spacing w:after="0" w:line="276" w:lineRule="auto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1863196767"/>
        <w15:appearance w15:val="tags"/>
        <w15:repeatingSection/>
      </w:sdtPr>
      <w:sdtEndPr/>
      <w:sdtContent>
        <w:sdt>
          <w:sdtPr>
            <w:rPr>
              <w:rFonts w:ascii="Arial" w:hAnsi="Arial" w:cs="Arial"/>
            </w:rPr>
            <w:id w:val="1248083194"/>
            <w:placeholder>
              <w:docPart w:val="9BDA85266E8F40F889466C739B454583"/>
            </w:placeholder>
            <w15:appearance w15:val="tags"/>
            <w15:repeatingSectionItem/>
          </w:sdtPr>
          <w:sdtEndPr/>
          <w:sdtContent>
            <w:p w14:paraId="1A7C6B9E" w14:textId="77777777" w:rsidR="00586A34" w:rsidRPr="00384B83" w:rsidRDefault="00586A34" w:rsidP="00586A34">
              <w:pPr>
                <w:tabs>
                  <w:tab w:val="left" w:pos="3585"/>
                </w:tabs>
                <w:spacing w:after="0" w:line="276" w:lineRule="auto"/>
                <w:rPr>
                  <w:rFonts w:ascii="Arial" w:hAnsi="Arial" w:cs="Arial"/>
                </w:rPr>
              </w:pPr>
            </w:p>
            <w:tbl>
              <w:tblPr>
                <w:tblStyle w:val="TableGrid"/>
                <w:tblW w:w="0" w:type="auto"/>
                <w:jc w:val="center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>
              <w:tblGrid>
                <w:gridCol w:w="3397"/>
                <w:gridCol w:w="3402"/>
                <w:gridCol w:w="3402"/>
              </w:tblGrid>
              <w:tr w:rsidR="001D793A" w:rsidRPr="00384B83" w14:paraId="51022C6E" w14:textId="77777777" w:rsidTr="001D793A">
                <w:trPr>
                  <w:trHeight w:val="2858"/>
                  <w:jc w:val="center"/>
                </w:trPr>
                <w:tc>
                  <w:tcPr>
                    <w:tcW w:w="3397" w:type="dxa"/>
                  </w:tcPr>
                  <w:p w14:paraId="32394C3D" w14:textId="77777777" w:rsidR="001D793A" w:rsidRPr="00384B83" w:rsidRDefault="00A13AFC" w:rsidP="00586A34">
                    <w:pPr>
                      <w:spacing w:line="276" w:lineRule="auto"/>
                      <w:jc w:val="center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1760788904"/>
                        <w:showingPlcHdr/>
                        <w:picture/>
                      </w:sdtPr>
                      <w:sdtEndPr/>
                      <w:sdtContent>
                        <w:r w:rsidR="001D793A" w:rsidRPr="00384B83">
                          <w:rPr>
                            <w:rFonts w:ascii="Arial" w:hAnsi="Arial" w:cs="Arial"/>
                            <w:noProof/>
                            <w:lang w:eastAsia="en-ZA"/>
                          </w:rPr>
                          <w:drawing>
                            <wp:inline distT="0" distB="0" distL="0" distR="0" wp14:anchorId="67581CC2" wp14:editId="3A542701">
                              <wp:extent cx="1980000" cy="1800000"/>
                              <wp:effectExtent l="0" t="0" r="1270" b="0"/>
                              <wp:docPr id="2" name="Picture 2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80000" cy="180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5B2E90B5" w14:textId="77777777" w:rsidR="001D793A" w:rsidRPr="00384B83" w:rsidRDefault="00A13AFC" w:rsidP="00586A34">
                    <w:pPr>
                      <w:spacing w:line="276" w:lineRule="auto"/>
                      <w:jc w:val="center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813331350"/>
                        <w:showingPlcHdr/>
                        <w:picture/>
                      </w:sdtPr>
                      <w:sdtEndPr/>
                      <w:sdtContent>
                        <w:r w:rsidR="001D793A" w:rsidRPr="00384B83">
                          <w:rPr>
                            <w:rFonts w:ascii="Arial" w:hAnsi="Arial" w:cs="Arial"/>
                            <w:noProof/>
                            <w:lang w:eastAsia="en-ZA"/>
                          </w:rPr>
                          <w:drawing>
                            <wp:inline distT="0" distB="0" distL="0" distR="0" wp14:anchorId="496913C0" wp14:editId="5F27840A">
                              <wp:extent cx="1980000" cy="1800000"/>
                              <wp:effectExtent l="0" t="0" r="1270" b="0"/>
                              <wp:docPr id="16" name="Picture 16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80000" cy="180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247253B6" w14:textId="77777777" w:rsidR="001D793A" w:rsidRPr="00384B83" w:rsidRDefault="00A13AFC" w:rsidP="00586A34">
                    <w:pPr>
                      <w:spacing w:line="276" w:lineRule="auto"/>
                      <w:jc w:val="center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659348574"/>
                        <w:showingPlcHdr/>
                        <w:picture/>
                      </w:sdtPr>
                      <w:sdtEndPr/>
                      <w:sdtContent>
                        <w:r w:rsidR="001D793A" w:rsidRPr="00384B83">
                          <w:rPr>
                            <w:rFonts w:ascii="Arial" w:hAnsi="Arial" w:cs="Arial"/>
                            <w:noProof/>
                            <w:lang w:eastAsia="en-ZA"/>
                          </w:rPr>
                          <w:drawing>
                            <wp:inline distT="0" distB="0" distL="0" distR="0" wp14:anchorId="0A0164EE" wp14:editId="7289A426">
                              <wp:extent cx="1980000" cy="1800000"/>
                              <wp:effectExtent l="0" t="0" r="1270" b="0"/>
                              <wp:docPr id="17" name="Picture 17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80000" cy="180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</w:tr>
              <w:tr w:rsidR="001D793A" w:rsidRPr="00384B83" w14:paraId="5472FF18" w14:textId="77777777" w:rsidTr="001D793A">
                <w:trPr>
                  <w:trHeight w:val="567"/>
                  <w:jc w:val="center"/>
                </w:trPr>
                <w:tc>
                  <w:tcPr>
                    <w:tcW w:w="3397" w:type="dxa"/>
                  </w:tcPr>
                  <w:p w14:paraId="5B6F6475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166334582"/>
                        <w:placeholder>
                          <w:docPart w:val="46C6F8A95CC9402DA4DE9ECB23FC3DA8"/>
                        </w:placeholder>
                        <w:showingPlcHdr/>
                      </w:sdtPr>
                      <w:sdtEndPr/>
                      <w:sdtContent>
                        <w:r w:rsidR="001D793A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5B6DB6F1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1142426991"/>
                        <w:placeholder>
                          <w:docPart w:val="C16EDCA31DB240DABE6E12A348251530"/>
                        </w:placeholder>
                        <w:showingPlcHdr/>
                      </w:sdtPr>
                      <w:sdtEndPr/>
                      <w:sdtContent>
                        <w:r w:rsidR="001D793A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1B101E9C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354151116"/>
                        <w:placeholder>
                          <w:docPart w:val="6630C476E98A4061BDABDD0796EEB564"/>
                        </w:placeholder>
                        <w:showingPlcHdr/>
                      </w:sdtPr>
                      <w:sdtEndPr/>
                      <w:sdtContent>
                        <w:r w:rsidR="001D793A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1D793A" w:rsidRPr="00384B83" w14:paraId="720F5812" w14:textId="77777777" w:rsidTr="001D793A">
                <w:trPr>
                  <w:trHeight w:val="2497"/>
                  <w:jc w:val="center"/>
                </w:trPr>
                <w:tc>
                  <w:tcPr>
                    <w:tcW w:w="3397" w:type="dxa"/>
                  </w:tcPr>
                  <w:p w14:paraId="5AB10CF1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jc w:val="center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306446863"/>
                        <w:showingPlcHdr/>
                        <w:picture/>
                      </w:sdtPr>
                      <w:sdtEndPr/>
                      <w:sdtContent>
                        <w:r w:rsidR="001D793A" w:rsidRPr="00384B83">
                          <w:rPr>
                            <w:rFonts w:ascii="Arial" w:hAnsi="Arial" w:cs="Arial"/>
                            <w:noProof/>
                            <w:lang w:eastAsia="en-ZA"/>
                          </w:rPr>
                          <w:drawing>
                            <wp:inline distT="0" distB="0" distL="0" distR="0" wp14:anchorId="256B2DA8" wp14:editId="1BC35695">
                              <wp:extent cx="1980000" cy="1800000"/>
                              <wp:effectExtent l="0" t="0" r="1270" b="0"/>
                              <wp:docPr id="18" name="Picture 18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80000" cy="180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554A4F7E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jc w:val="center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842898575"/>
                        <w:showingPlcHdr/>
                        <w:picture/>
                      </w:sdtPr>
                      <w:sdtEndPr/>
                      <w:sdtContent>
                        <w:r w:rsidR="001D793A" w:rsidRPr="00384B83">
                          <w:rPr>
                            <w:rFonts w:ascii="Arial" w:hAnsi="Arial" w:cs="Arial"/>
                            <w:noProof/>
                            <w:lang w:eastAsia="en-ZA"/>
                          </w:rPr>
                          <w:drawing>
                            <wp:inline distT="0" distB="0" distL="0" distR="0" wp14:anchorId="2FDD4FB9" wp14:editId="58482B85">
                              <wp:extent cx="1980000" cy="1800000"/>
                              <wp:effectExtent l="0" t="0" r="1270" b="0"/>
                              <wp:docPr id="19" name="Picture 19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80000" cy="180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1ED87BBA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jc w:val="center"/>
                      <w:rPr>
                        <w:rFonts w:ascii="Arial" w:hAnsi="Arial" w:cs="Arial"/>
                        <w:noProof/>
                        <w:lang w:eastAsia="en-ZA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2081640570"/>
                        <w:showingPlcHdr/>
                        <w:picture/>
                      </w:sdtPr>
                      <w:sdtEndPr/>
                      <w:sdtContent>
                        <w:r w:rsidR="001D793A" w:rsidRPr="00384B83">
                          <w:rPr>
                            <w:rFonts w:ascii="Arial" w:hAnsi="Arial" w:cs="Arial"/>
                            <w:noProof/>
                            <w:lang w:eastAsia="en-ZA"/>
                          </w:rPr>
                          <w:drawing>
                            <wp:inline distT="0" distB="0" distL="0" distR="0" wp14:anchorId="63BA79D0" wp14:editId="03DFFB01">
                              <wp:extent cx="1980000" cy="1800000"/>
                              <wp:effectExtent l="0" t="0" r="1270" b="0"/>
                              <wp:docPr id="20" name="Picture 20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80000" cy="180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</w:tr>
              <w:tr w:rsidR="001D793A" w:rsidRPr="00384B83" w14:paraId="669364FA" w14:textId="77777777" w:rsidTr="001D793A">
                <w:trPr>
                  <w:trHeight w:val="557"/>
                  <w:jc w:val="center"/>
                </w:trPr>
                <w:tc>
                  <w:tcPr>
                    <w:tcW w:w="3397" w:type="dxa"/>
                  </w:tcPr>
                  <w:p w14:paraId="51B2B202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919524565"/>
                        <w:placeholder>
                          <w:docPart w:val="5765F16EA0CC4D86AD16B1A29D430D31"/>
                        </w:placeholder>
                        <w:showingPlcHdr/>
                      </w:sdtPr>
                      <w:sdtEndPr/>
                      <w:sdtContent>
                        <w:r w:rsidR="001D793A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4F63E026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1415280540"/>
                        <w:placeholder>
                          <w:docPart w:val="C9C8241EDAAA403EA5BD1ADF9F9C3AD8"/>
                        </w:placeholder>
                        <w:showingPlcHdr/>
                      </w:sdtPr>
                      <w:sdtEndPr/>
                      <w:sdtContent>
                        <w:r w:rsidR="001D793A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459B0173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1683813712"/>
                        <w:placeholder>
                          <w:docPart w:val="0D231484DF3D4012B5DD26BC3A056CE7"/>
                        </w:placeholder>
                        <w:showingPlcHdr/>
                      </w:sdtPr>
                      <w:sdtEndPr/>
                      <w:sdtContent>
                        <w:r w:rsidR="001D793A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1D793A" w:rsidRPr="00384B83" w14:paraId="6E3956AE" w14:textId="77777777" w:rsidTr="001D793A">
                <w:tblPrEx>
                  <w:jc w:val="left"/>
                </w:tblPrEx>
                <w:trPr>
                  <w:trHeight w:val="2710"/>
                </w:trPr>
                <w:tc>
                  <w:tcPr>
                    <w:tcW w:w="3397" w:type="dxa"/>
                  </w:tcPr>
                  <w:p w14:paraId="3F95C09C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jc w:val="center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1381669137"/>
                        <w:showingPlcHdr/>
                        <w:picture/>
                      </w:sdtPr>
                      <w:sdtEndPr/>
                      <w:sdtContent>
                        <w:r w:rsidR="001D793A" w:rsidRPr="00384B83">
                          <w:rPr>
                            <w:rFonts w:ascii="Arial" w:hAnsi="Arial" w:cs="Arial"/>
                            <w:noProof/>
                            <w:lang w:eastAsia="en-ZA"/>
                          </w:rPr>
                          <w:drawing>
                            <wp:inline distT="0" distB="0" distL="0" distR="0" wp14:anchorId="42AD120E" wp14:editId="049A81E0">
                              <wp:extent cx="1980000" cy="1800000"/>
                              <wp:effectExtent l="0" t="0" r="1270" b="0"/>
                              <wp:docPr id="21" name="Picture 21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80000" cy="180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6F0AE8D3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jc w:val="center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1900359624"/>
                        <w:showingPlcHdr/>
                        <w:picture/>
                      </w:sdtPr>
                      <w:sdtEndPr/>
                      <w:sdtContent>
                        <w:r w:rsidR="001D793A" w:rsidRPr="00384B83">
                          <w:rPr>
                            <w:rFonts w:ascii="Arial" w:hAnsi="Arial" w:cs="Arial"/>
                            <w:noProof/>
                            <w:lang w:eastAsia="en-ZA"/>
                          </w:rPr>
                          <w:drawing>
                            <wp:inline distT="0" distB="0" distL="0" distR="0" wp14:anchorId="3675193C" wp14:editId="4555E8BD">
                              <wp:extent cx="1980000" cy="1800000"/>
                              <wp:effectExtent l="0" t="0" r="1270" b="0"/>
                              <wp:docPr id="22" name="Picture 22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80000" cy="180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1092E3C9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jc w:val="center"/>
                      <w:rPr>
                        <w:rFonts w:ascii="Arial" w:hAnsi="Arial" w:cs="Arial"/>
                        <w:noProof/>
                        <w:lang w:eastAsia="en-ZA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1727565423"/>
                        <w:showingPlcHdr/>
                        <w:picture/>
                      </w:sdtPr>
                      <w:sdtEndPr/>
                      <w:sdtContent>
                        <w:r w:rsidR="001D793A" w:rsidRPr="00384B83">
                          <w:rPr>
                            <w:rFonts w:ascii="Arial" w:hAnsi="Arial" w:cs="Arial"/>
                            <w:noProof/>
                            <w:lang w:eastAsia="en-ZA"/>
                          </w:rPr>
                          <w:drawing>
                            <wp:inline distT="0" distB="0" distL="0" distR="0" wp14:anchorId="0BCE819D" wp14:editId="0C4F2D8B">
                              <wp:extent cx="1980000" cy="1800000"/>
                              <wp:effectExtent l="0" t="0" r="1270" b="0"/>
                              <wp:docPr id="23" name="Picture 23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80000" cy="180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</w:tr>
              <w:tr w:rsidR="001D793A" w:rsidRPr="00384B83" w14:paraId="6C2C4D1B" w14:textId="77777777" w:rsidTr="001D793A">
                <w:tblPrEx>
                  <w:jc w:val="left"/>
                </w:tblPrEx>
                <w:trPr>
                  <w:trHeight w:val="557"/>
                </w:trPr>
                <w:tc>
                  <w:tcPr>
                    <w:tcW w:w="3397" w:type="dxa"/>
                  </w:tcPr>
                  <w:p w14:paraId="28BF480D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787243453"/>
                        <w:placeholder>
                          <w:docPart w:val="E4E7653F7D4540B08B8D26200E6F1240"/>
                        </w:placeholder>
                        <w:showingPlcHdr/>
                      </w:sdtPr>
                      <w:sdtEndPr/>
                      <w:sdtContent>
                        <w:r w:rsidR="001D793A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4D3BD17F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558625132"/>
                        <w:placeholder>
                          <w:docPart w:val="B58AE1BC356C4871B118F6D0B53702B3"/>
                        </w:placeholder>
                        <w:showingPlcHdr/>
                      </w:sdtPr>
                      <w:sdtEndPr/>
                      <w:sdtContent>
                        <w:r w:rsidR="001D793A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0AE0C683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2136315787"/>
                        <w:placeholder>
                          <w:docPart w:val="6C5704CE4FBA456FA9383668DC8B1F7F"/>
                        </w:placeholder>
                        <w:showingPlcHdr/>
                      </w:sdtPr>
                      <w:sdtEndPr/>
                      <w:sdtContent>
                        <w:r w:rsidR="001D793A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1D793A" w:rsidRPr="00384B83" w14:paraId="3A4681E5" w14:textId="77777777" w:rsidTr="001D793A">
                <w:trPr>
                  <w:trHeight w:val="2510"/>
                  <w:jc w:val="center"/>
                </w:trPr>
                <w:tc>
                  <w:tcPr>
                    <w:tcW w:w="3397" w:type="dxa"/>
                  </w:tcPr>
                  <w:p w14:paraId="7A96E384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jc w:val="center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42035690"/>
                        <w:showingPlcHdr/>
                        <w:picture/>
                      </w:sdtPr>
                      <w:sdtEndPr/>
                      <w:sdtContent>
                        <w:r w:rsidR="001D793A" w:rsidRPr="00384B83">
                          <w:rPr>
                            <w:rFonts w:ascii="Arial" w:hAnsi="Arial" w:cs="Arial"/>
                            <w:noProof/>
                            <w:lang w:eastAsia="en-ZA"/>
                          </w:rPr>
                          <w:drawing>
                            <wp:inline distT="0" distB="0" distL="0" distR="0" wp14:anchorId="5492E83D" wp14:editId="22E45596">
                              <wp:extent cx="1980000" cy="1800000"/>
                              <wp:effectExtent l="0" t="0" r="1270" b="0"/>
                              <wp:docPr id="24" name="Picture 24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80000" cy="180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09A32F93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jc w:val="center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2144330605"/>
                        <w:showingPlcHdr/>
                        <w:picture/>
                      </w:sdtPr>
                      <w:sdtEndPr/>
                      <w:sdtContent>
                        <w:r w:rsidR="001D793A" w:rsidRPr="00384B83">
                          <w:rPr>
                            <w:rFonts w:ascii="Arial" w:hAnsi="Arial" w:cs="Arial"/>
                            <w:noProof/>
                            <w:lang w:eastAsia="en-ZA"/>
                          </w:rPr>
                          <w:drawing>
                            <wp:inline distT="0" distB="0" distL="0" distR="0" wp14:anchorId="2CB424C6" wp14:editId="15F38C22">
                              <wp:extent cx="1980000" cy="1800000"/>
                              <wp:effectExtent l="0" t="0" r="1270" b="0"/>
                              <wp:docPr id="25" name="Picture 25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80000" cy="180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5464CE2D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jc w:val="center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2001341966"/>
                        <w:showingPlcHdr/>
                        <w:picture/>
                      </w:sdtPr>
                      <w:sdtEndPr/>
                      <w:sdtContent>
                        <w:r w:rsidR="001D793A" w:rsidRPr="00384B83">
                          <w:rPr>
                            <w:rFonts w:ascii="Arial" w:hAnsi="Arial" w:cs="Arial"/>
                            <w:noProof/>
                            <w:lang w:eastAsia="en-ZA"/>
                          </w:rPr>
                          <w:drawing>
                            <wp:inline distT="0" distB="0" distL="0" distR="0" wp14:anchorId="3B53C3C7" wp14:editId="178A7174">
                              <wp:extent cx="1980000" cy="1800000"/>
                              <wp:effectExtent l="0" t="0" r="1270" b="0"/>
                              <wp:docPr id="26" name="Picture 26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80000" cy="180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</w:tr>
              <w:tr w:rsidR="001D793A" w:rsidRPr="00384B83" w14:paraId="3766D5EF" w14:textId="77777777" w:rsidTr="001D793A">
                <w:tblPrEx>
                  <w:jc w:val="left"/>
                </w:tblPrEx>
                <w:trPr>
                  <w:trHeight w:val="557"/>
                </w:trPr>
                <w:tc>
                  <w:tcPr>
                    <w:tcW w:w="3397" w:type="dxa"/>
                  </w:tcPr>
                  <w:p w14:paraId="3DF1F719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761718589"/>
                        <w:placeholder>
                          <w:docPart w:val="D4E4E40D3E974A9688965473557CC2E5"/>
                        </w:placeholder>
                        <w:showingPlcHdr/>
                      </w:sdtPr>
                      <w:sdtEndPr/>
                      <w:sdtContent>
                        <w:r w:rsidR="001D793A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06A149CF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2061975521"/>
                        <w:placeholder>
                          <w:docPart w:val="ED53ACA672F8430FBCFA63EA31A0438D"/>
                        </w:placeholder>
                        <w:showingPlcHdr/>
                      </w:sdtPr>
                      <w:sdtEndPr/>
                      <w:sdtContent>
                        <w:r w:rsidR="001D793A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3402" w:type="dxa"/>
                  </w:tcPr>
                  <w:p w14:paraId="749947DD" w14:textId="77777777" w:rsidR="001D793A" w:rsidRPr="00384B83" w:rsidRDefault="00A13AFC" w:rsidP="00586A34">
                    <w:pPr>
                      <w:tabs>
                        <w:tab w:val="left" w:pos="6480"/>
                      </w:tabs>
                      <w:spacing w:line="276" w:lineRule="auto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182597286"/>
                        <w:placeholder>
                          <w:docPart w:val="1ADF1831C54B450980FA59D789C36062"/>
                        </w:placeholder>
                        <w:showingPlcHdr/>
                      </w:sdtPr>
                      <w:sdtEndPr/>
                      <w:sdtContent>
                        <w:r w:rsidR="001D793A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</w:tbl>
            <w:p w14:paraId="7F29F3FB" w14:textId="77777777" w:rsidR="002F5666" w:rsidRPr="00384B83" w:rsidRDefault="00A13AFC" w:rsidP="002F5666">
              <w:pPr>
                <w:tabs>
                  <w:tab w:val="left" w:pos="6480"/>
                </w:tabs>
                <w:spacing w:after="0" w:line="276" w:lineRule="auto"/>
                <w:jc w:val="right"/>
                <w:rPr>
                  <w:rFonts w:ascii="Arial" w:hAnsi="Arial" w:cs="Arial"/>
                </w:rPr>
              </w:pPr>
            </w:p>
          </w:sdtContent>
        </w:sdt>
      </w:sdtContent>
    </w:sdt>
    <w:sdt>
      <w:sdtPr>
        <w:rPr>
          <w:rFonts w:ascii="Arial" w:hAnsi="Arial" w:cs="Arial"/>
        </w:rPr>
        <w:id w:val="-387266118"/>
        <w15:appearance w15:val="tags"/>
        <w15:repeatingSection/>
      </w:sdtPr>
      <w:sdtEndPr/>
      <w:sdtContent>
        <w:sdt>
          <w:sdtPr>
            <w:rPr>
              <w:rFonts w:ascii="Arial" w:hAnsi="Arial" w:cs="Arial"/>
            </w:rPr>
            <w:id w:val="1011571040"/>
            <w:placeholder>
              <w:docPart w:val="488238ED55214114A460627FBF03795D"/>
            </w:placeholder>
            <w15:appearance w15:val="tags"/>
            <w15:repeatingSectionItem/>
          </w:sdtPr>
          <w:sdtEndPr/>
          <w:sdtContent>
            <w:p w14:paraId="0781F34D" w14:textId="77777777" w:rsidR="00B34670" w:rsidRPr="00384B83" w:rsidRDefault="00B34670" w:rsidP="00B34670">
              <w:pPr>
                <w:tabs>
                  <w:tab w:val="left" w:pos="6480"/>
                </w:tabs>
                <w:rPr>
                  <w:rFonts w:ascii="Arial" w:hAnsi="Arial" w:cs="Arial"/>
                </w:rPr>
              </w:pPr>
            </w:p>
            <w:tbl>
              <w:tblPr>
                <w:tblStyle w:val="TableGrid"/>
                <w:tblW w:w="3928" w:type="pct"/>
                <w:jc w:val="center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>
              <w:tblGrid>
                <w:gridCol w:w="4751"/>
                <w:gridCol w:w="222"/>
                <w:gridCol w:w="4751"/>
              </w:tblGrid>
              <w:tr w:rsidR="00B34670" w:rsidRPr="00384B83" w14:paraId="37C3A35C" w14:textId="77777777" w:rsidTr="00291F0E">
                <w:trPr>
                  <w:trHeight w:val="4262"/>
                  <w:jc w:val="center"/>
                </w:trPr>
                <w:tc>
                  <w:tcPr>
                    <w:tcW w:w="2435" w:type="pct"/>
                  </w:tcPr>
                  <w:p w14:paraId="1F5F820E" w14:textId="77777777" w:rsidR="00B34670" w:rsidRPr="00384B83" w:rsidRDefault="00A13AFC" w:rsidP="00291F0E">
                    <w:pPr>
                      <w:tabs>
                        <w:tab w:val="left" w:pos="6480"/>
                      </w:tabs>
                      <w:jc w:val="center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36591390"/>
                        <w:showingPlcHdr/>
                        <w:picture/>
                      </w:sdtPr>
                      <w:sdtEndPr/>
                      <w:sdtContent>
                        <w:r w:rsidR="00B34670" w:rsidRPr="00384B83">
                          <w:rPr>
                            <w:rFonts w:ascii="Arial" w:hAnsi="Arial" w:cs="Arial"/>
                            <w:noProof/>
                            <w:lang w:val="en-US"/>
                          </w:rPr>
                          <w:drawing>
                            <wp:inline distT="0" distB="0" distL="0" distR="0" wp14:anchorId="352F1F8C" wp14:editId="6BD9FE5F">
                              <wp:extent cx="2880000" cy="2520000"/>
                              <wp:effectExtent l="0" t="0" r="0" b="0"/>
                              <wp:docPr id="1" name="Picture 1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80000" cy="252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  <w:tc>
                  <w:tcPr>
                    <w:tcW w:w="131" w:type="pct"/>
                  </w:tcPr>
                  <w:p w14:paraId="2E0D0597" w14:textId="77777777" w:rsidR="00B34670" w:rsidRPr="00384B83" w:rsidRDefault="00B34670" w:rsidP="00291F0E">
                    <w:pPr>
                      <w:tabs>
                        <w:tab w:val="left" w:pos="6480"/>
                      </w:tabs>
                      <w:rPr>
                        <w:rFonts w:ascii="Arial" w:hAnsi="Arial" w:cs="Arial"/>
                      </w:rPr>
                    </w:pPr>
                  </w:p>
                </w:tc>
                <w:tc>
                  <w:tcPr>
                    <w:tcW w:w="2434" w:type="pct"/>
                  </w:tcPr>
                  <w:p w14:paraId="449C35AA" w14:textId="77777777" w:rsidR="00B34670" w:rsidRPr="00384B83" w:rsidRDefault="00A13AFC" w:rsidP="00291F0E">
                    <w:pPr>
                      <w:tabs>
                        <w:tab w:val="left" w:pos="6480"/>
                      </w:tabs>
                      <w:jc w:val="center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1866480339"/>
                        <w:showingPlcHdr/>
                        <w:picture/>
                      </w:sdtPr>
                      <w:sdtEndPr/>
                      <w:sdtContent>
                        <w:r w:rsidR="00B34670" w:rsidRPr="00384B83">
                          <w:rPr>
                            <w:rFonts w:ascii="Arial" w:hAnsi="Arial" w:cs="Arial"/>
                            <w:noProof/>
                            <w:lang w:val="en-US"/>
                          </w:rPr>
                          <w:drawing>
                            <wp:inline distT="0" distB="0" distL="0" distR="0" wp14:anchorId="25006B6A" wp14:editId="1C258060">
                              <wp:extent cx="2880000" cy="2520000"/>
                              <wp:effectExtent l="0" t="0" r="0" b="0"/>
                              <wp:docPr id="3" name="Picture 3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80000" cy="252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</w:tr>
              <w:tr w:rsidR="00B34670" w:rsidRPr="00384B83" w14:paraId="292FEA4D" w14:textId="77777777" w:rsidTr="002F5666">
                <w:trPr>
                  <w:trHeight w:val="209"/>
                  <w:jc w:val="center"/>
                </w:trPr>
                <w:tc>
                  <w:tcPr>
                    <w:tcW w:w="2435" w:type="pct"/>
                    <w:vAlign w:val="center"/>
                  </w:tcPr>
                  <w:p w14:paraId="675EC9C6" w14:textId="77777777" w:rsidR="00B34670" w:rsidRPr="00384B83" w:rsidRDefault="00A13AFC" w:rsidP="00291F0E">
                    <w:pPr>
                      <w:tabs>
                        <w:tab w:val="left" w:pos="6480"/>
                      </w:tabs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1310900264"/>
                        <w:placeholder>
                          <w:docPart w:val="A3BB913504FE470581A1D72B41FD3089"/>
                        </w:placeholder>
                        <w:showingPlcHdr/>
                      </w:sdtPr>
                      <w:sdtEndPr/>
                      <w:sdtContent>
                        <w:r w:rsidR="00B34670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131" w:type="pct"/>
                    <w:vAlign w:val="center"/>
                  </w:tcPr>
                  <w:p w14:paraId="3A6FAA77" w14:textId="77777777" w:rsidR="00B34670" w:rsidRPr="00384B83" w:rsidRDefault="00B34670" w:rsidP="00291F0E">
                    <w:pPr>
                      <w:tabs>
                        <w:tab w:val="left" w:pos="6480"/>
                      </w:tabs>
                      <w:rPr>
                        <w:rFonts w:ascii="Arial" w:hAnsi="Arial" w:cs="Arial"/>
                      </w:rPr>
                    </w:pPr>
                  </w:p>
                </w:tc>
                <w:tc>
                  <w:tcPr>
                    <w:tcW w:w="2434" w:type="pct"/>
                    <w:vAlign w:val="center"/>
                  </w:tcPr>
                  <w:p w14:paraId="68EB6288" w14:textId="77777777" w:rsidR="00B34670" w:rsidRPr="00384B83" w:rsidRDefault="00A13AFC" w:rsidP="00291F0E">
                    <w:pPr>
                      <w:tabs>
                        <w:tab w:val="left" w:pos="6480"/>
                      </w:tabs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650559927"/>
                        <w:placeholder>
                          <w:docPart w:val="A780A9633B5D4154B26DB37AA255BE28"/>
                        </w:placeholder>
                        <w:showingPlcHdr/>
                      </w:sdtPr>
                      <w:sdtEndPr/>
                      <w:sdtContent>
                        <w:r w:rsidR="00B34670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B34670" w:rsidRPr="00384B83" w14:paraId="751A26D1" w14:textId="77777777" w:rsidTr="00291F0E">
                <w:trPr>
                  <w:trHeight w:val="2710"/>
                  <w:jc w:val="center"/>
                </w:trPr>
                <w:tc>
                  <w:tcPr>
                    <w:tcW w:w="2435" w:type="pct"/>
                  </w:tcPr>
                  <w:p w14:paraId="2E3C5F38" w14:textId="77777777" w:rsidR="00B34670" w:rsidRPr="00384B83" w:rsidRDefault="00A13AFC" w:rsidP="00291F0E">
                    <w:pPr>
                      <w:tabs>
                        <w:tab w:val="left" w:pos="6480"/>
                      </w:tabs>
                      <w:jc w:val="center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1891870542"/>
                        <w:showingPlcHdr/>
                        <w:picture/>
                      </w:sdtPr>
                      <w:sdtEndPr/>
                      <w:sdtContent>
                        <w:r w:rsidR="00B34670" w:rsidRPr="00384B83">
                          <w:rPr>
                            <w:rFonts w:ascii="Arial" w:hAnsi="Arial" w:cs="Arial"/>
                            <w:noProof/>
                            <w:lang w:val="en-US"/>
                          </w:rPr>
                          <w:drawing>
                            <wp:inline distT="0" distB="0" distL="0" distR="0" wp14:anchorId="65BAA58F" wp14:editId="446E521D">
                              <wp:extent cx="2880000" cy="2520000"/>
                              <wp:effectExtent l="0" t="0" r="0" b="0"/>
                              <wp:docPr id="7" name="Picture 7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80000" cy="252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  <w:tc>
                  <w:tcPr>
                    <w:tcW w:w="131" w:type="pct"/>
                  </w:tcPr>
                  <w:p w14:paraId="5D1DB99D" w14:textId="77777777" w:rsidR="00B34670" w:rsidRPr="00384B83" w:rsidRDefault="00B34670" w:rsidP="00291F0E">
                    <w:pPr>
                      <w:tabs>
                        <w:tab w:val="left" w:pos="6480"/>
                      </w:tabs>
                      <w:jc w:val="center"/>
                      <w:rPr>
                        <w:rFonts w:ascii="Arial" w:hAnsi="Arial" w:cs="Arial"/>
                      </w:rPr>
                    </w:pPr>
                  </w:p>
                </w:tc>
                <w:tc>
                  <w:tcPr>
                    <w:tcW w:w="2434" w:type="pct"/>
                  </w:tcPr>
                  <w:p w14:paraId="5866A6CF" w14:textId="77777777" w:rsidR="00B34670" w:rsidRPr="00384B83" w:rsidRDefault="00A13AFC" w:rsidP="00291F0E">
                    <w:pPr>
                      <w:tabs>
                        <w:tab w:val="left" w:pos="6480"/>
                      </w:tabs>
                      <w:jc w:val="center"/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1253429511"/>
                        <w:showingPlcHdr/>
                        <w:picture/>
                      </w:sdtPr>
                      <w:sdtEndPr/>
                      <w:sdtContent>
                        <w:r w:rsidR="00B34670" w:rsidRPr="00384B83">
                          <w:rPr>
                            <w:rFonts w:ascii="Arial" w:hAnsi="Arial" w:cs="Arial"/>
                            <w:noProof/>
                            <w:lang w:val="en-US"/>
                          </w:rPr>
                          <w:drawing>
                            <wp:inline distT="0" distB="0" distL="0" distR="0" wp14:anchorId="57510357" wp14:editId="59FA1485">
                              <wp:extent cx="2880000" cy="2520000"/>
                              <wp:effectExtent l="0" t="0" r="0" b="0"/>
                              <wp:docPr id="8" name="Picture 8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80000" cy="252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</w:tr>
              <w:tr w:rsidR="00B34670" w:rsidRPr="00384B83" w14:paraId="2132B021" w14:textId="77777777" w:rsidTr="00291F0E">
                <w:trPr>
                  <w:trHeight w:val="557"/>
                  <w:jc w:val="center"/>
                </w:trPr>
                <w:tc>
                  <w:tcPr>
                    <w:tcW w:w="2435" w:type="pct"/>
                    <w:vAlign w:val="center"/>
                  </w:tcPr>
                  <w:p w14:paraId="0750150B" w14:textId="77777777" w:rsidR="00B34670" w:rsidRPr="00384B83" w:rsidRDefault="00A13AFC" w:rsidP="00291F0E">
                    <w:pPr>
                      <w:tabs>
                        <w:tab w:val="left" w:pos="6480"/>
                      </w:tabs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402369537"/>
                        <w:placeholder>
                          <w:docPart w:val="04CA6009CDAD420DB4C5755423D8D63F"/>
                        </w:placeholder>
                        <w:showingPlcHdr/>
                      </w:sdtPr>
                      <w:sdtEndPr/>
                      <w:sdtContent>
                        <w:r w:rsidR="00B34670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131" w:type="pct"/>
                    <w:vAlign w:val="center"/>
                  </w:tcPr>
                  <w:p w14:paraId="2643F6E1" w14:textId="77777777" w:rsidR="00B34670" w:rsidRPr="00384B83" w:rsidRDefault="00B34670" w:rsidP="00291F0E">
                    <w:pPr>
                      <w:tabs>
                        <w:tab w:val="left" w:pos="6480"/>
                      </w:tabs>
                      <w:rPr>
                        <w:rFonts w:ascii="Arial" w:hAnsi="Arial" w:cs="Arial"/>
                      </w:rPr>
                    </w:pPr>
                  </w:p>
                </w:tc>
                <w:tc>
                  <w:tcPr>
                    <w:tcW w:w="2434" w:type="pct"/>
                    <w:vAlign w:val="center"/>
                  </w:tcPr>
                  <w:p w14:paraId="1862CBD7" w14:textId="77777777" w:rsidR="00B34670" w:rsidRPr="00384B83" w:rsidRDefault="00A13AFC" w:rsidP="00291F0E">
                    <w:pPr>
                      <w:tabs>
                        <w:tab w:val="left" w:pos="6480"/>
                      </w:tabs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1347250166"/>
                        <w:placeholder>
                          <w:docPart w:val="64291E2BF04344F6A46AD3D9FA647B22"/>
                        </w:placeholder>
                        <w:showingPlcHdr/>
                      </w:sdtPr>
                      <w:sdtEndPr/>
                      <w:sdtContent>
                        <w:r w:rsidR="00B34670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  <w:tr w:rsidR="00B34670" w:rsidRPr="00384B83" w14:paraId="1CF1C6A7" w14:textId="77777777" w:rsidTr="00291F0E">
                <w:trPr>
                  <w:trHeight w:val="557"/>
                  <w:jc w:val="center"/>
                </w:trPr>
                <w:tc>
                  <w:tcPr>
                    <w:tcW w:w="2435" w:type="pct"/>
                  </w:tcPr>
                  <w:p w14:paraId="309B9E3B" w14:textId="77777777" w:rsidR="00B34670" w:rsidRPr="00384B83" w:rsidRDefault="00A13AFC" w:rsidP="00291F0E">
                    <w:pPr>
                      <w:tabs>
                        <w:tab w:val="left" w:pos="6480"/>
                      </w:tabs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-1916472751"/>
                        <w:showingPlcHdr/>
                        <w:picture/>
                      </w:sdtPr>
                      <w:sdtEndPr/>
                      <w:sdtContent>
                        <w:r w:rsidR="00B34670" w:rsidRPr="00384B83">
                          <w:rPr>
                            <w:rFonts w:ascii="Arial" w:hAnsi="Arial" w:cs="Arial"/>
                            <w:noProof/>
                            <w:lang w:val="en-US"/>
                          </w:rPr>
                          <w:drawing>
                            <wp:inline distT="0" distB="0" distL="0" distR="0" wp14:anchorId="69F20C14" wp14:editId="05C64C56">
                              <wp:extent cx="2880000" cy="2520000"/>
                              <wp:effectExtent l="0" t="0" r="0" b="0"/>
                              <wp:docPr id="9" name="Picture 9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80000" cy="252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  <w:tc>
                  <w:tcPr>
                    <w:tcW w:w="131" w:type="pct"/>
                  </w:tcPr>
                  <w:p w14:paraId="5D1218C5" w14:textId="77777777" w:rsidR="00B34670" w:rsidRPr="00384B83" w:rsidRDefault="00B34670" w:rsidP="00291F0E">
                    <w:pPr>
                      <w:tabs>
                        <w:tab w:val="left" w:pos="6480"/>
                      </w:tabs>
                      <w:rPr>
                        <w:rFonts w:ascii="Arial" w:hAnsi="Arial" w:cs="Arial"/>
                      </w:rPr>
                    </w:pPr>
                  </w:p>
                </w:tc>
                <w:tc>
                  <w:tcPr>
                    <w:tcW w:w="2434" w:type="pct"/>
                  </w:tcPr>
                  <w:p w14:paraId="1A4D2785" w14:textId="77777777" w:rsidR="00B34670" w:rsidRPr="00384B83" w:rsidRDefault="00A13AFC" w:rsidP="00291F0E">
                    <w:pPr>
                      <w:tabs>
                        <w:tab w:val="left" w:pos="6480"/>
                      </w:tabs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1812125491"/>
                        <w:showingPlcHdr/>
                        <w:picture/>
                      </w:sdtPr>
                      <w:sdtEndPr/>
                      <w:sdtContent>
                        <w:r w:rsidR="00B34670" w:rsidRPr="00384B83">
                          <w:rPr>
                            <w:rFonts w:ascii="Arial" w:hAnsi="Arial" w:cs="Arial"/>
                            <w:noProof/>
                            <w:lang w:val="en-US"/>
                          </w:rPr>
                          <w:drawing>
                            <wp:inline distT="0" distB="0" distL="0" distR="0" wp14:anchorId="236B3664" wp14:editId="6312682D">
                              <wp:extent cx="2880000" cy="2520000"/>
                              <wp:effectExtent l="0" t="0" r="0" b="0"/>
                              <wp:docPr id="10" name="Picture 10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80000" cy="252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sdtContent>
                    </w:sdt>
                  </w:p>
                </w:tc>
              </w:tr>
              <w:tr w:rsidR="00B34670" w:rsidRPr="00384B83" w14:paraId="727D4829" w14:textId="77777777" w:rsidTr="00291F0E">
                <w:trPr>
                  <w:trHeight w:val="557"/>
                  <w:jc w:val="center"/>
                </w:trPr>
                <w:tc>
                  <w:tcPr>
                    <w:tcW w:w="2435" w:type="pct"/>
                    <w:vAlign w:val="center"/>
                  </w:tcPr>
                  <w:p w14:paraId="025EA407" w14:textId="77777777" w:rsidR="00B34670" w:rsidRPr="00384B83" w:rsidRDefault="00A13AFC" w:rsidP="00291F0E">
                    <w:pPr>
                      <w:tabs>
                        <w:tab w:val="left" w:pos="6480"/>
                      </w:tabs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166756022"/>
                        <w:placeholder>
                          <w:docPart w:val="7FD023C6A7E941A79AF25D644563FB89"/>
                        </w:placeholder>
                        <w:showingPlcHdr/>
                      </w:sdtPr>
                      <w:sdtEndPr/>
                      <w:sdtContent>
                        <w:r w:rsidR="00B34670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  <w:tc>
                  <w:tcPr>
                    <w:tcW w:w="131" w:type="pct"/>
                    <w:vAlign w:val="center"/>
                  </w:tcPr>
                  <w:p w14:paraId="03C74C3B" w14:textId="77777777" w:rsidR="00B34670" w:rsidRPr="00384B83" w:rsidRDefault="00B34670" w:rsidP="00291F0E">
                    <w:pPr>
                      <w:tabs>
                        <w:tab w:val="left" w:pos="6480"/>
                      </w:tabs>
                      <w:rPr>
                        <w:rFonts w:ascii="Arial" w:hAnsi="Arial" w:cs="Arial"/>
                      </w:rPr>
                    </w:pPr>
                  </w:p>
                </w:tc>
                <w:tc>
                  <w:tcPr>
                    <w:tcW w:w="2434" w:type="pct"/>
                    <w:vAlign w:val="center"/>
                  </w:tcPr>
                  <w:p w14:paraId="0FC422F2" w14:textId="77777777" w:rsidR="00B34670" w:rsidRPr="00384B83" w:rsidRDefault="00A13AFC" w:rsidP="00291F0E">
                    <w:pPr>
                      <w:tabs>
                        <w:tab w:val="left" w:pos="6480"/>
                      </w:tabs>
                      <w:rPr>
                        <w:rFonts w:ascii="Arial" w:hAnsi="Arial" w:cs="Arial"/>
                      </w:rPr>
                    </w:pPr>
                    <w:sdt>
                      <w:sdtPr>
                        <w:rPr>
                          <w:rFonts w:ascii="Arial" w:hAnsi="Arial" w:cs="Arial"/>
                        </w:rPr>
                        <w:id w:val="2063824171"/>
                        <w:placeholder>
                          <w:docPart w:val="8299EA80B6214DF5AFAB1E5BB6E5D375"/>
                        </w:placeholder>
                        <w:showingPlcHdr/>
                      </w:sdtPr>
                      <w:sdtEndPr/>
                      <w:sdtContent>
                        <w:r w:rsidR="00B34670" w:rsidRPr="00384B83">
                          <w:rPr>
                            <w:rStyle w:val="PlaceholderText"/>
                            <w:rFonts w:ascii="Arial" w:hAnsi="Arial" w:cs="Arial"/>
                          </w:rPr>
                          <w:t>Click here to enter text.</w:t>
                        </w:r>
                      </w:sdtContent>
                    </w:sdt>
                  </w:p>
                </w:tc>
              </w:tr>
            </w:tbl>
            <w:p w14:paraId="4B464EEF" w14:textId="77777777" w:rsidR="00B34670" w:rsidRPr="00384B83" w:rsidRDefault="00A13AFC" w:rsidP="00B34670">
              <w:pPr>
                <w:tabs>
                  <w:tab w:val="left" w:pos="6480"/>
                </w:tabs>
                <w:jc w:val="right"/>
                <w:rPr>
                  <w:rFonts w:ascii="Arial" w:hAnsi="Arial" w:cs="Arial"/>
                </w:rPr>
              </w:pPr>
            </w:p>
          </w:sdtContent>
        </w:sdt>
      </w:sdtContent>
    </w:sdt>
    <w:p w14:paraId="634EF69F" w14:textId="77777777" w:rsidR="00AF4C30" w:rsidRPr="00384B83" w:rsidRDefault="00AF4C30" w:rsidP="00B34670">
      <w:pPr>
        <w:tabs>
          <w:tab w:val="left" w:pos="6480"/>
        </w:tabs>
        <w:spacing w:after="0" w:line="276" w:lineRule="auto"/>
        <w:rPr>
          <w:rFonts w:ascii="Arial" w:hAnsi="Arial" w:cs="Arial"/>
        </w:rPr>
      </w:pPr>
    </w:p>
    <w:sectPr w:rsidR="00AF4C30" w:rsidRPr="00384B83" w:rsidSect="00384B8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04" w:right="720" w:bottom="426" w:left="720" w:header="426" w:footer="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6A5FB" w14:textId="77777777" w:rsidR="00A13AFC" w:rsidRDefault="00A13AFC" w:rsidP="0090670E">
      <w:pPr>
        <w:spacing w:after="0" w:line="240" w:lineRule="auto"/>
      </w:pPr>
      <w:r>
        <w:separator/>
      </w:r>
    </w:p>
  </w:endnote>
  <w:endnote w:type="continuationSeparator" w:id="0">
    <w:p w14:paraId="516C6A03" w14:textId="77777777" w:rsidR="00A13AFC" w:rsidRDefault="00A13AFC" w:rsidP="00906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1453B" w14:textId="77777777" w:rsidR="00A13AFC" w:rsidRDefault="00A13A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B7D69" w14:textId="6B93AFD6" w:rsidR="004F05A1" w:rsidRDefault="004F05A1" w:rsidP="004F05A1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D3D28" w14:textId="77777777" w:rsidR="00A13AFC" w:rsidRDefault="00A13A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9F7FF" w14:textId="77777777" w:rsidR="00A13AFC" w:rsidRDefault="00A13AFC" w:rsidP="0090670E">
      <w:pPr>
        <w:spacing w:after="0" w:line="240" w:lineRule="auto"/>
      </w:pPr>
      <w:r>
        <w:separator/>
      </w:r>
    </w:p>
  </w:footnote>
  <w:footnote w:type="continuationSeparator" w:id="0">
    <w:p w14:paraId="431143C8" w14:textId="77777777" w:rsidR="00A13AFC" w:rsidRDefault="00A13AFC" w:rsidP="00906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9D19D" w14:textId="77777777" w:rsidR="00A13AFC" w:rsidRDefault="00A13A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6" w:type="dxa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970"/>
      <w:gridCol w:w="6114"/>
      <w:gridCol w:w="2552"/>
    </w:tblGrid>
    <w:tr w:rsidR="004F05A1" w:rsidRPr="00586A34" w14:paraId="4041F557" w14:textId="77777777" w:rsidTr="00A13AFC">
      <w:trPr>
        <w:trHeight w:val="1530"/>
        <w:jc w:val="center"/>
      </w:trPr>
      <w:tc>
        <w:tcPr>
          <w:tcW w:w="1970" w:type="dxa"/>
          <w:vAlign w:val="center"/>
        </w:tcPr>
        <w:p w14:paraId="370D7723" w14:textId="77777777" w:rsidR="004F05A1" w:rsidRPr="00384B83" w:rsidRDefault="00722D1F" w:rsidP="004F05A1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napToGrid w:val="0"/>
              <w:sz w:val="20"/>
              <w:szCs w:val="20"/>
              <w:lang w:val="en-GB"/>
            </w:rPr>
          </w:pPr>
          <w:r w:rsidRPr="00384B83">
            <w:rPr>
              <w:rFonts w:ascii="Arial" w:hAnsi="Arial" w:cs="Arial"/>
              <w:noProof/>
            </w:rPr>
            <w:drawing>
              <wp:inline distT="0" distB="0" distL="0" distR="0" wp14:anchorId="4B1892AB" wp14:editId="08BF992B">
                <wp:extent cx="1103940" cy="225203"/>
                <wp:effectExtent l="0" t="0" r="1270" b="3810"/>
                <wp:docPr id="976181602" name="Picture 9761816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6181602" name="Picture 9761816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3940" cy="2252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14" w:type="dxa"/>
          <w:vAlign w:val="center"/>
        </w:tcPr>
        <w:p w14:paraId="1AA03E5A" w14:textId="77777777" w:rsidR="004F05A1" w:rsidRPr="00384B83" w:rsidRDefault="00586A34" w:rsidP="004F05A1">
          <w:pPr>
            <w:widowControl w:val="0"/>
            <w:spacing w:after="0" w:line="240" w:lineRule="auto"/>
            <w:jc w:val="center"/>
            <w:rPr>
              <w:rFonts w:ascii="Arial" w:eastAsia="Times New Roman" w:hAnsi="Arial" w:cs="Arial"/>
              <w:i/>
              <w:snapToGrid w:val="0"/>
              <w:sz w:val="20"/>
              <w:szCs w:val="20"/>
              <w:lang w:val="en-GB"/>
            </w:rPr>
          </w:pPr>
          <w:r w:rsidRPr="00384B83">
            <w:rPr>
              <w:rFonts w:ascii="Arial" w:eastAsia="Times New Roman" w:hAnsi="Arial" w:cs="Arial"/>
              <w:i/>
              <w:snapToGrid w:val="0"/>
              <w:sz w:val="20"/>
              <w:szCs w:val="20"/>
              <w:lang w:val="en-GB"/>
            </w:rPr>
            <w:t>SAFETY, HEALTH, ENVIRONMENT AND QUALITY MANAGEMENT SYSTEM</w:t>
          </w:r>
          <w:r w:rsidR="004F05A1" w:rsidRPr="00384B83">
            <w:rPr>
              <w:rFonts w:ascii="Arial" w:eastAsia="Times New Roman" w:hAnsi="Arial" w:cs="Arial"/>
              <w:i/>
              <w:snapToGrid w:val="0"/>
              <w:sz w:val="20"/>
              <w:szCs w:val="20"/>
              <w:lang w:val="en-GB"/>
            </w:rPr>
            <w:fldChar w:fldCharType="begin"/>
          </w:r>
          <w:r w:rsidR="004F05A1" w:rsidRPr="00384B83">
            <w:rPr>
              <w:rFonts w:ascii="Arial" w:eastAsia="Times New Roman" w:hAnsi="Arial" w:cs="Arial"/>
              <w:i/>
              <w:snapToGrid w:val="0"/>
              <w:sz w:val="20"/>
              <w:szCs w:val="20"/>
              <w:lang w:val="en-GB"/>
            </w:rPr>
            <w:instrText xml:space="preserve"> DOCPROPERTY  Category  \* MERGEFORMAT </w:instrText>
          </w:r>
          <w:r w:rsidR="004F05A1" w:rsidRPr="00384B83">
            <w:rPr>
              <w:rFonts w:ascii="Arial" w:eastAsia="Times New Roman" w:hAnsi="Arial" w:cs="Arial"/>
              <w:i/>
              <w:snapToGrid w:val="0"/>
              <w:sz w:val="20"/>
              <w:szCs w:val="20"/>
              <w:lang w:val="en-GB"/>
            </w:rPr>
            <w:fldChar w:fldCharType="end"/>
          </w:r>
        </w:p>
        <w:p w14:paraId="1084C4DC" w14:textId="77777777" w:rsidR="004F05A1" w:rsidRPr="00384B83" w:rsidRDefault="004F05A1" w:rsidP="004F05A1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napToGrid w:val="0"/>
              <w:sz w:val="20"/>
              <w:szCs w:val="20"/>
              <w:lang w:val="en-GB"/>
            </w:rPr>
          </w:pPr>
        </w:p>
        <w:p w14:paraId="5080EE4F" w14:textId="77777777" w:rsidR="004F05A1" w:rsidRPr="00384B83" w:rsidRDefault="004F05A1" w:rsidP="004F05A1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napToGrid w:val="0"/>
              <w:sz w:val="20"/>
              <w:szCs w:val="20"/>
              <w:lang w:val="en-GB"/>
            </w:rPr>
          </w:pPr>
          <w:r w:rsidRPr="00384B83">
            <w:rPr>
              <w:rFonts w:ascii="Arial" w:eastAsia="Times New Roman" w:hAnsi="Arial" w:cs="Arial"/>
              <w:b/>
              <w:snapToGrid w:val="0"/>
              <w:sz w:val="20"/>
              <w:szCs w:val="20"/>
              <w:lang w:val="en-GB"/>
            </w:rPr>
            <w:t xml:space="preserve">PICTURE SUBMISSION FORM </w:t>
          </w:r>
        </w:p>
        <w:p w14:paraId="7D4323FD" w14:textId="77777777" w:rsidR="004F05A1" w:rsidRPr="00384B83" w:rsidRDefault="004F05A1" w:rsidP="004F05A1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napToGrid w:val="0"/>
              <w:sz w:val="20"/>
              <w:szCs w:val="20"/>
              <w:lang w:val="en-GB"/>
            </w:rPr>
          </w:pPr>
        </w:p>
        <w:p w14:paraId="13C89234" w14:textId="77777777" w:rsidR="004F05A1" w:rsidRPr="00384B83" w:rsidRDefault="004F05A1" w:rsidP="004F05A1">
          <w:pPr>
            <w:spacing w:after="0" w:line="240" w:lineRule="auto"/>
            <w:jc w:val="center"/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</w:pP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>Reporting Forms Manual</w:t>
          </w:r>
        </w:p>
      </w:tc>
      <w:tc>
        <w:tcPr>
          <w:tcW w:w="2552" w:type="dxa"/>
          <w:vAlign w:val="center"/>
        </w:tcPr>
        <w:p w14:paraId="109DA0F2" w14:textId="77777777" w:rsidR="004F05A1" w:rsidRPr="00384B83" w:rsidRDefault="004F05A1" w:rsidP="004F05A1">
          <w:pPr>
            <w:spacing w:after="0" w:line="240" w:lineRule="auto"/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</w:pP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>Form:</w:t>
          </w: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ab/>
            <w:t>5.</w:t>
          </w:r>
          <w:r w:rsidR="00586A34"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>2.1D</w:t>
          </w:r>
        </w:p>
        <w:p w14:paraId="0A342568" w14:textId="77777777" w:rsidR="004F05A1" w:rsidRPr="00384B83" w:rsidRDefault="004F05A1" w:rsidP="004F05A1">
          <w:pPr>
            <w:spacing w:after="0" w:line="240" w:lineRule="auto"/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</w:pP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>Page:</w:t>
          </w: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ab/>
          </w: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fldChar w:fldCharType="begin"/>
          </w: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instrText xml:space="preserve"> PAGE  \* Arabic  \* MERGEFORMAT </w:instrText>
          </w: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fldChar w:fldCharType="separate"/>
          </w:r>
          <w:r w:rsidR="00586A34" w:rsidRPr="00384B83">
            <w:rPr>
              <w:rFonts w:ascii="Arial" w:eastAsia="Times New Roman" w:hAnsi="Arial" w:cs="Arial"/>
              <w:noProof/>
              <w:snapToGrid w:val="0"/>
              <w:sz w:val="20"/>
              <w:szCs w:val="20"/>
              <w:lang w:val="en-GB"/>
            </w:rPr>
            <w:t>1</w:t>
          </w: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fldChar w:fldCharType="end"/>
          </w: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 xml:space="preserve"> of </w:t>
          </w: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fldChar w:fldCharType="begin"/>
          </w: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instrText xml:space="preserve"> NUMPAGES  \* Arabic  \* MERGEFORMAT </w:instrText>
          </w: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fldChar w:fldCharType="separate"/>
          </w:r>
          <w:r w:rsidR="00586A34" w:rsidRPr="00384B83">
            <w:rPr>
              <w:rFonts w:ascii="Arial" w:eastAsia="Times New Roman" w:hAnsi="Arial" w:cs="Arial"/>
              <w:noProof/>
              <w:snapToGrid w:val="0"/>
              <w:sz w:val="20"/>
              <w:szCs w:val="20"/>
              <w:lang w:val="en-GB"/>
            </w:rPr>
            <w:t>2</w:t>
          </w: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fldChar w:fldCharType="end"/>
          </w:r>
        </w:p>
        <w:p w14:paraId="0D8BB0D2" w14:textId="23277286" w:rsidR="004F05A1" w:rsidRPr="00384B83" w:rsidRDefault="004F05A1" w:rsidP="004F05A1">
          <w:pPr>
            <w:spacing w:after="0" w:line="240" w:lineRule="auto"/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</w:pP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>Date:</w:t>
          </w: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ab/>
          </w:r>
          <w:r w:rsidR="00A13AFC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>11</w:t>
          </w:r>
          <w:r w:rsidR="00384B83"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>-</w:t>
          </w:r>
          <w:r w:rsidR="00A13AFC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>Aug</w:t>
          </w:r>
          <w:r w:rsidR="00384B83"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>-2</w:t>
          </w:r>
          <w:r w:rsidR="00A13AFC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>5</w:t>
          </w:r>
        </w:p>
        <w:p w14:paraId="430B17F2" w14:textId="77777777" w:rsidR="004F05A1" w:rsidRPr="00384B83" w:rsidRDefault="004F05A1" w:rsidP="004F05A1">
          <w:pPr>
            <w:spacing w:after="0" w:line="240" w:lineRule="auto"/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</w:pP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 xml:space="preserve">Rev No. </w:t>
          </w:r>
          <w:r w:rsidR="00722D1F"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>10.0</w:t>
          </w:r>
        </w:p>
        <w:p w14:paraId="1BA26679" w14:textId="6EDE91FE" w:rsidR="004F05A1" w:rsidRPr="00384B83" w:rsidRDefault="004F05A1" w:rsidP="004F05A1">
          <w:pPr>
            <w:spacing w:after="0" w:line="240" w:lineRule="auto"/>
            <w:rPr>
              <w:rFonts w:ascii="Arial" w:eastAsia="Times New Roman" w:hAnsi="Arial" w:cs="Arial"/>
              <w:b/>
              <w:snapToGrid w:val="0"/>
              <w:sz w:val="20"/>
              <w:szCs w:val="20"/>
              <w:lang w:val="en-GB"/>
            </w:rPr>
          </w:pP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>Appr:</w:t>
          </w:r>
          <w:r w:rsidRPr="00384B83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ab/>
          </w:r>
          <w:r w:rsidR="00A13AFC">
            <w:rPr>
              <w:rFonts w:ascii="Arial" w:eastAsia="Times New Roman" w:hAnsi="Arial" w:cs="Arial"/>
              <w:snapToGrid w:val="0"/>
              <w:sz w:val="20"/>
              <w:szCs w:val="20"/>
              <w:lang w:val="en-GB"/>
            </w:rPr>
            <w:t>DPA</w:t>
          </w:r>
        </w:p>
      </w:tc>
    </w:tr>
  </w:tbl>
  <w:p w14:paraId="3D6DEC16" w14:textId="77777777" w:rsidR="00586A34" w:rsidRPr="00384B83" w:rsidRDefault="00586A34" w:rsidP="004F05A1">
    <w:pPr>
      <w:pStyle w:val="Header"/>
      <w:rPr>
        <w:rFonts w:ascii="Arial" w:hAnsi="Arial" w:cs="Arial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98723" w14:textId="77777777" w:rsidR="00A13AFC" w:rsidRDefault="00A13AF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AFC"/>
    <w:rsid w:val="000D21F3"/>
    <w:rsid w:val="001A7C16"/>
    <w:rsid w:val="001D793A"/>
    <w:rsid w:val="001E01AE"/>
    <w:rsid w:val="0027298B"/>
    <w:rsid w:val="002F5666"/>
    <w:rsid w:val="00334F0F"/>
    <w:rsid w:val="00384B83"/>
    <w:rsid w:val="003947BA"/>
    <w:rsid w:val="003F4A9B"/>
    <w:rsid w:val="00483EC0"/>
    <w:rsid w:val="004F05A1"/>
    <w:rsid w:val="00586A34"/>
    <w:rsid w:val="00646EC8"/>
    <w:rsid w:val="00683E5D"/>
    <w:rsid w:val="00722D1F"/>
    <w:rsid w:val="00851577"/>
    <w:rsid w:val="008B1F1A"/>
    <w:rsid w:val="008E067F"/>
    <w:rsid w:val="0090670E"/>
    <w:rsid w:val="0093728B"/>
    <w:rsid w:val="00A13AFC"/>
    <w:rsid w:val="00AC7753"/>
    <w:rsid w:val="00AF4C30"/>
    <w:rsid w:val="00B34670"/>
    <w:rsid w:val="00B773ED"/>
    <w:rsid w:val="00BA5784"/>
    <w:rsid w:val="00BD4607"/>
    <w:rsid w:val="00DC4EF6"/>
    <w:rsid w:val="00DE6241"/>
    <w:rsid w:val="00EB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7D36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67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70E"/>
  </w:style>
  <w:style w:type="paragraph" w:styleId="Footer">
    <w:name w:val="footer"/>
    <w:basedOn w:val="Normal"/>
    <w:link w:val="FooterChar"/>
    <w:uiPriority w:val="99"/>
    <w:unhideWhenUsed/>
    <w:rsid w:val="009067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670E"/>
  </w:style>
  <w:style w:type="character" w:styleId="PlaceholderText">
    <w:name w:val="Placeholder Text"/>
    <w:basedOn w:val="DefaultParagraphFont"/>
    <w:uiPriority w:val="99"/>
    <w:semiHidden/>
    <w:rsid w:val="0090670E"/>
    <w:rPr>
      <w:color w:val="808080"/>
    </w:rPr>
  </w:style>
  <w:style w:type="table" w:styleId="TableGrid">
    <w:name w:val="Table Grid"/>
    <w:basedOn w:val="TableNormal"/>
    <w:uiPriority w:val="39"/>
    <w:rsid w:val="00483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D79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283083D476247929F1EF0B2778BB5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66D4B-2633-4425-B646-5B691C39B759}"/>
      </w:docPartPr>
      <w:docPartBody>
        <w:p w:rsidR="00676673" w:rsidRDefault="00676673">
          <w:pPr>
            <w:pStyle w:val="7283083D476247929F1EF0B2778BB55D"/>
          </w:pPr>
          <w:r w:rsidRPr="00197AE7">
            <w:rPr>
              <w:rStyle w:val="PlaceholderText"/>
            </w:rPr>
            <w:t>Click or tap to enter a date.</w:t>
          </w:r>
        </w:p>
      </w:docPartBody>
    </w:docPart>
    <w:docPart>
      <w:docPartPr>
        <w:name w:val="9BDA85266E8F40F889466C739B454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3E5AFE-F2D4-4035-AF97-9B40378A5B6B}"/>
      </w:docPartPr>
      <w:docPartBody>
        <w:p w:rsidR="00676673" w:rsidRDefault="00676673">
          <w:pPr>
            <w:pStyle w:val="9BDA85266E8F40F889466C739B454583"/>
          </w:pPr>
          <w:r w:rsidRPr="00115A1B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46C6F8A95CC9402DA4DE9ECB23FC3D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413C4D-3080-41E5-AA41-4098AD88CBB6}"/>
      </w:docPartPr>
      <w:docPartBody>
        <w:p w:rsidR="00676673" w:rsidRDefault="00676673">
          <w:pPr>
            <w:pStyle w:val="46C6F8A95CC9402DA4DE9ECB23FC3DA8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C16EDCA31DB240DABE6E12A3482515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D67CE1-5D57-44E4-8D7D-C741F07D0CBA}"/>
      </w:docPartPr>
      <w:docPartBody>
        <w:p w:rsidR="00676673" w:rsidRDefault="00676673">
          <w:pPr>
            <w:pStyle w:val="C16EDCA31DB240DABE6E12A348251530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6630C476E98A4061BDABDD0796EEB5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AB291-8320-44B1-A9CE-7B6B4B123BAF}"/>
      </w:docPartPr>
      <w:docPartBody>
        <w:p w:rsidR="00676673" w:rsidRDefault="00676673">
          <w:pPr>
            <w:pStyle w:val="6630C476E98A4061BDABDD0796EEB564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5765F16EA0CC4D86AD16B1A29D43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7E6B41-BC80-462A-95AD-EE418E1806FC}"/>
      </w:docPartPr>
      <w:docPartBody>
        <w:p w:rsidR="00676673" w:rsidRDefault="00676673">
          <w:pPr>
            <w:pStyle w:val="5765F16EA0CC4D86AD16B1A29D430D31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C9C8241EDAAA403EA5BD1ADF9F9C3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F6C72E-572D-4D51-97F2-FF809C1608E1}"/>
      </w:docPartPr>
      <w:docPartBody>
        <w:p w:rsidR="00676673" w:rsidRDefault="00676673">
          <w:pPr>
            <w:pStyle w:val="C9C8241EDAAA403EA5BD1ADF9F9C3AD8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0D231484DF3D4012B5DD26BC3A056C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FCE778-4680-48A7-8356-BC81E35EC9B1}"/>
      </w:docPartPr>
      <w:docPartBody>
        <w:p w:rsidR="00676673" w:rsidRDefault="00676673">
          <w:pPr>
            <w:pStyle w:val="0D231484DF3D4012B5DD26BC3A056CE7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E4E7653F7D4540B08B8D26200E6F1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9516-7D30-44E5-A5A8-E05F67EA695B}"/>
      </w:docPartPr>
      <w:docPartBody>
        <w:p w:rsidR="00676673" w:rsidRDefault="00676673">
          <w:pPr>
            <w:pStyle w:val="E4E7653F7D4540B08B8D26200E6F1240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B58AE1BC356C4871B118F6D0B53702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14B9E8-DD70-4E2A-935A-B20396A6D28A}"/>
      </w:docPartPr>
      <w:docPartBody>
        <w:p w:rsidR="00676673" w:rsidRDefault="00676673">
          <w:pPr>
            <w:pStyle w:val="B58AE1BC356C4871B118F6D0B53702B3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6C5704CE4FBA456FA9383668DC8B1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58C15B-34E8-4D82-961C-B20F5C541D7F}"/>
      </w:docPartPr>
      <w:docPartBody>
        <w:p w:rsidR="00676673" w:rsidRDefault="00676673">
          <w:pPr>
            <w:pStyle w:val="6C5704CE4FBA456FA9383668DC8B1F7F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D4E4E40D3E974A9688965473557CC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4B2A30-EE9D-49CA-B312-C1AB5DCE2F23}"/>
      </w:docPartPr>
      <w:docPartBody>
        <w:p w:rsidR="00676673" w:rsidRDefault="00676673">
          <w:pPr>
            <w:pStyle w:val="D4E4E40D3E974A9688965473557CC2E5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ED53ACA672F8430FBCFA63EA31A04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421E7-A210-4836-B251-CC431AA016DB}"/>
      </w:docPartPr>
      <w:docPartBody>
        <w:p w:rsidR="00676673" w:rsidRDefault="00676673">
          <w:pPr>
            <w:pStyle w:val="ED53ACA672F8430FBCFA63EA31A0438D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1ADF1831C54B450980FA59D789C36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2E3B4E-282A-4E29-9627-8FC807BFA985}"/>
      </w:docPartPr>
      <w:docPartBody>
        <w:p w:rsidR="00676673" w:rsidRDefault="00676673">
          <w:pPr>
            <w:pStyle w:val="1ADF1831C54B450980FA59D789C36062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488238ED55214114A460627FBF0379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9AB3E-FD88-4FD1-85BF-0349E3361085}"/>
      </w:docPartPr>
      <w:docPartBody>
        <w:p w:rsidR="00676673" w:rsidRDefault="00676673">
          <w:pPr>
            <w:pStyle w:val="488238ED55214114A460627FBF03795D"/>
          </w:pPr>
          <w:r w:rsidRPr="00115A1B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3BB913504FE470581A1D72B41FD30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2B9B16-60B5-4BB1-84E2-1A2A3788363C}"/>
      </w:docPartPr>
      <w:docPartBody>
        <w:p w:rsidR="00676673" w:rsidRDefault="00676673">
          <w:pPr>
            <w:pStyle w:val="A3BB913504FE470581A1D72B41FD3089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A780A9633B5D4154B26DB37AA255BE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74753-8BA1-4725-8EF2-8A53F9AD9B2C}"/>
      </w:docPartPr>
      <w:docPartBody>
        <w:p w:rsidR="00676673" w:rsidRDefault="00676673">
          <w:pPr>
            <w:pStyle w:val="A780A9633B5D4154B26DB37AA255BE28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04CA6009CDAD420DB4C5755423D8D6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484BDD-645A-448F-B34C-5FFC117C9D72}"/>
      </w:docPartPr>
      <w:docPartBody>
        <w:p w:rsidR="00676673" w:rsidRDefault="00676673">
          <w:pPr>
            <w:pStyle w:val="04CA6009CDAD420DB4C5755423D8D63F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64291E2BF04344F6A46AD3D9FA647B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C83356-8F2E-4A8E-B9CA-A7F4C5F8DA0B}"/>
      </w:docPartPr>
      <w:docPartBody>
        <w:p w:rsidR="00676673" w:rsidRDefault="00676673">
          <w:pPr>
            <w:pStyle w:val="64291E2BF04344F6A46AD3D9FA647B22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7FD023C6A7E941A79AF25D644563FB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9422E-CD4B-4A96-9B2C-F29B9EDF58DD}"/>
      </w:docPartPr>
      <w:docPartBody>
        <w:p w:rsidR="00676673" w:rsidRDefault="00676673">
          <w:pPr>
            <w:pStyle w:val="7FD023C6A7E941A79AF25D644563FB89"/>
          </w:pPr>
          <w:r w:rsidRPr="008745BE">
            <w:rPr>
              <w:rStyle w:val="PlaceholderText"/>
            </w:rPr>
            <w:t>Click here to enter text.</w:t>
          </w:r>
        </w:p>
      </w:docPartBody>
    </w:docPart>
    <w:docPart>
      <w:docPartPr>
        <w:name w:val="8299EA80B6214DF5AFAB1E5BB6E5D3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A1A1E-5290-4B2A-A358-EB29D806CBB3}"/>
      </w:docPartPr>
      <w:docPartBody>
        <w:p w:rsidR="00676673" w:rsidRDefault="00676673">
          <w:pPr>
            <w:pStyle w:val="8299EA80B6214DF5AFAB1E5BB6E5D375"/>
          </w:pPr>
          <w:r w:rsidRPr="008745BE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673"/>
    <w:rsid w:val="001E01AE"/>
    <w:rsid w:val="0067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G" w:eastAsia="en-SG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7283083D476247929F1EF0B2778BB55D">
    <w:name w:val="7283083D476247929F1EF0B2778BB55D"/>
  </w:style>
  <w:style w:type="paragraph" w:customStyle="1" w:styleId="9BDA85266E8F40F889466C739B454583">
    <w:name w:val="9BDA85266E8F40F889466C739B454583"/>
  </w:style>
  <w:style w:type="paragraph" w:customStyle="1" w:styleId="46C6F8A95CC9402DA4DE9ECB23FC3DA8">
    <w:name w:val="46C6F8A95CC9402DA4DE9ECB23FC3DA8"/>
  </w:style>
  <w:style w:type="paragraph" w:customStyle="1" w:styleId="C16EDCA31DB240DABE6E12A348251530">
    <w:name w:val="C16EDCA31DB240DABE6E12A348251530"/>
  </w:style>
  <w:style w:type="paragraph" w:customStyle="1" w:styleId="6630C476E98A4061BDABDD0796EEB564">
    <w:name w:val="6630C476E98A4061BDABDD0796EEB564"/>
  </w:style>
  <w:style w:type="paragraph" w:customStyle="1" w:styleId="5765F16EA0CC4D86AD16B1A29D430D31">
    <w:name w:val="5765F16EA0CC4D86AD16B1A29D430D31"/>
  </w:style>
  <w:style w:type="paragraph" w:customStyle="1" w:styleId="C9C8241EDAAA403EA5BD1ADF9F9C3AD8">
    <w:name w:val="C9C8241EDAAA403EA5BD1ADF9F9C3AD8"/>
  </w:style>
  <w:style w:type="paragraph" w:customStyle="1" w:styleId="0D231484DF3D4012B5DD26BC3A056CE7">
    <w:name w:val="0D231484DF3D4012B5DD26BC3A056CE7"/>
  </w:style>
  <w:style w:type="paragraph" w:customStyle="1" w:styleId="E4E7653F7D4540B08B8D26200E6F1240">
    <w:name w:val="E4E7653F7D4540B08B8D26200E6F1240"/>
  </w:style>
  <w:style w:type="paragraph" w:customStyle="1" w:styleId="B58AE1BC356C4871B118F6D0B53702B3">
    <w:name w:val="B58AE1BC356C4871B118F6D0B53702B3"/>
  </w:style>
  <w:style w:type="paragraph" w:customStyle="1" w:styleId="6C5704CE4FBA456FA9383668DC8B1F7F">
    <w:name w:val="6C5704CE4FBA456FA9383668DC8B1F7F"/>
  </w:style>
  <w:style w:type="paragraph" w:customStyle="1" w:styleId="D4E4E40D3E974A9688965473557CC2E5">
    <w:name w:val="D4E4E40D3E974A9688965473557CC2E5"/>
  </w:style>
  <w:style w:type="paragraph" w:customStyle="1" w:styleId="ED53ACA672F8430FBCFA63EA31A0438D">
    <w:name w:val="ED53ACA672F8430FBCFA63EA31A0438D"/>
  </w:style>
  <w:style w:type="paragraph" w:customStyle="1" w:styleId="1ADF1831C54B450980FA59D789C36062">
    <w:name w:val="1ADF1831C54B450980FA59D789C36062"/>
  </w:style>
  <w:style w:type="paragraph" w:customStyle="1" w:styleId="488238ED55214114A460627FBF03795D">
    <w:name w:val="488238ED55214114A460627FBF03795D"/>
  </w:style>
  <w:style w:type="paragraph" w:customStyle="1" w:styleId="A3BB913504FE470581A1D72B41FD3089">
    <w:name w:val="A3BB913504FE470581A1D72B41FD3089"/>
  </w:style>
  <w:style w:type="paragraph" w:customStyle="1" w:styleId="A780A9633B5D4154B26DB37AA255BE28">
    <w:name w:val="A780A9633B5D4154B26DB37AA255BE28"/>
  </w:style>
  <w:style w:type="paragraph" w:customStyle="1" w:styleId="04CA6009CDAD420DB4C5755423D8D63F">
    <w:name w:val="04CA6009CDAD420DB4C5755423D8D63F"/>
  </w:style>
  <w:style w:type="paragraph" w:customStyle="1" w:styleId="64291E2BF04344F6A46AD3D9FA647B22">
    <w:name w:val="64291E2BF04344F6A46AD3D9FA647B22"/>
  </w:style>
  <w:style w:type="paragraph" w:customStyle="1" w:styleId="7FD023C6A7E941A79AF25D644563FB89">
    <w:name w:val="7FD023C6A7E941A79AF25D644563FB89"/>
  </w:style>
  <w:style w:type="paragraph" w:customStyle="1" w:styleId="8299EA80B6214DF5AFAB1E5BB6E5D375">
    <w:name w:val="8299EA80B6214DF5AFAB1E5BB6E5D3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1CBFDF9FDC2B45BD0395E26417BC17" ma:contentTypeVersion="14" ma:contentTypeDescription="Create a new document." ma:contentTypeScope="" ma:versionID="374c61be0875ffc1bd8a292b49bb6827">
  <xsd:schema xmlns:xsd="http://www.w3.org/2001/XMLSchema" xmlns:xs="http://www.w3.org/2001/XMLSchema" xmlns:p="http://schemas.microsoft.com/office/2006/metadata/properties" xmlns:ns2="eb742444-7279-40ee-b93b-b32e38f03bb6" xmlns:ns3="a899ba08-1186-44c3-aef7-3cee501a5bd8" xmlns:ns4="9d59c19b-f9a6-4d45-be0b-104f99901e22" targetNamespace="http://schemas.microsoft.com/office/2006/metadata/properties" ma:root="true" ma:fieldsID="6e701e9d2af64549473e78306b5a2ddf" ns2:_="" ns3:_="" ns4:_="">
    <xsd:import namespace="eb742444-7279-40ee-b93b-b32e38f03bb6"/>
    <xsd:import namespace="a899ba08-1186-44c3-aef7-3cee501a5bd8"/>
    <xsd:import namespace="9d59c19b-f9a6-4d45-be0b-104f99901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742444-7279-40ee-b93b-b32e38f03b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0f8f116-383d-4cdf-b2a2-c36b44fcec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9ba08-1186-44c3-aef7-3cee501a5bd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59c19b-f9a6-4d45-be0b-104f99901e2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379e097-fd2a-4453-9013-217591dad64a}" ma:internalName="TaxCatchAll" ma:showField="CatchAllData" ma:web="9d59c19b-f9a6-4d45-be0b-104f99901e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b742444-7279-40ee-b93b-b32e38f03bb6">
      <Terms xmlns="http://schemas.microsoft.com/office/infopath/2007/PartnerControls"/>
    </lcf76f155ced4ddcb4097134ff3c332f>
    <TaxCatchAll xmlns="9d59c19b-f9a6-4d45-be0b-104f99901e22" xsi:nil="true"/>
  </documentManagement>
</p:properties>
</file>

<file path=customXml/itemProps1.xml><?xml version="1.0" encoding="utf-8"?>
<ds:datastoreItem xmlns:ds="http://schemas.openxmlformats.org/officeDocument/2006/customXml" ds:itemID="{24AC96E7-72F9-4612-B16E-18EF3E8889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742444-7279-40ee-b93b-b32e38f03bb6"/>
    <ds:schemaRef ds:uri="a899ba08-1186-44c3-aef7-3cee501a5bd8"/>
    <ds:schemaRef ds:uri="9d59c19b-f9a6-4d45-be0b-104f99901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524EE-5AB3-4842-87B4-E6D233DAA4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7D7576-C1FA-4979-8382-A5752E430782}">
  <ds:schemaRefs>
    <ds:schemaRef ds:uri="http://schemas.microsoft.com/office/2006/metadata/properties"/>
    <ds:schemaRef ds:uri="http://schemas.microsoft.com/office/infopath/2007/PartnerControls"/>
    <ds:schemaRef ds:uri="eb742444-7279-40ee-b93b-b32e38f03bb6"/>
    <ds:schemaRef ds:uri="9d59c19b-f9a6-4d45-be0b-104f99901e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5.02.01 D Picture Submission Form (IVS).dotx</Template>
  <TotalTime>2</TotalTime>
  <Pages>3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Picture Submission Form</dc:title>
  <dc:subject/>
  <dc:creator>Felicia Hong - GSM SG</dc:creator>
  <cp:keywords/>
  <dc:description/>
  <cp:lastModifiedBy>Felicia Hong</cp:lastModifiedBy>
  <cp:revision>1</cp:revision>
  <dcterms:created xsi:type="dcterms:W3CDTF">2025-08-11T05:45:00Z</dcterms:created>
  <dcterms:modified xsi:type="dcterms:W3CDTF">2025-08-11T05:47:00Z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0x010100DD1CBFDF9FDC2B45BD0395E26417BC17</vt:lpwstr>
  </property>
  <property fmtid="{D5CDD505-2E9C-101B-9397-08002B2CF9AE}" pid="3" name="Document name">
    <vt:lpwstr>Picture Submission Form</vt:lpwstr>
  </property>
</Properties>
</file>